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12" w:rsidRPr="00281402" w:rsidRDefault="009E3174" w:rsidP="00281402">
      <w:pPr>
        <w:pStyle w:val="berschrift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r w:rsidR="004302DA">
        <w:rPr>
          <w:rFonts w:cs="Arial"/>
          <w:sz w:val="20"/>
          <w:szCs w:val="20"/>
        </w:rPr>
        <w:tab/>
      </w:r>
      <w:proofErr w:type="spellStart"/>
      <w:r w:rsidR="004302DA">
        <w:rPr>
          <w:rFonts w:cs="Arial"/>
          <w:sz w:val="20"/>
          <w:szCs w:val="20"/>
        </w:rPr>
        <w:t>Ottbergen</w:t>
      </w:r>
      <w:proofErr w:type="spellEnd"/>
      <w:r w:rsidR="004302DA">
        <w:rPr>
          <w:rFonts w:cs="Arial"/>
          <w:sz w:val="20"/>
          <w:szCs w:val="20"/>
        </w:rPr>
        <w:t>, im Mai 2023</w:t>
      </w:r>
    </w:p>
    <w:p w:rsidR="00293294" w:rsidRDefault="00293294" w:rsidP="00DA4B12">
      <w:pPr>
        <w:pStyle w:val="Hauswirtschaft"/>
        <w:jc w:val="center"/>
        <w:rPr>
          <w:rFonts w:ascii="Arial" w:hAnsi="Arial" w:cs="Arial"/>
          <w:b/>
          <w:sz w:val="22"/>
          <w:szCs w:val="22"/>
        </w:rPr>
      </w:pPr>
    </w:p>
    <w:p w:rsidR="006C1FF3" w:rsidRDefault="006C1FF3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</w:p>
    <w:p w:rsidR="00934772" w:rsidRDefault="00934772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</w:p>
    <w:p w:rsidR="00DA4B12" w:rsidRDefault="00DA4B12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  <w:r w:rsidRPr="00293294">
        <w:rPr>
          <w:rFonts w:ascii="Arial" w:hAnsi="Arial" w:cs="Arial"/>
          <w:b/>
          <w:sz w:val="24"/>
          <w:u w:val="single"/>
        </w:rPr>
        <w:t>Ar</w:t>
      </w:r>
      <w:r w:rsidR="00934772">
        <w:rPr>
          <w:rFonts w:ascii="Arial" w:hAnsi="Arial" w:cs="Arial"/>
          <w:b/>
          <w:sz w:val="24"/>
          <w:u w:val="single"/>
        </w:rPr>
        <w:t>beitsmittel für die 10</w:t>
      </w:r>
      <w:r w:rsidR="00291EC6" w:rsidRPr="00293294">
        <w:rPr>
          <w:rFonts w:ascii="Arial" w:hAnsi="Arial" w:cs="Arial"/>
          <w:b/>
          <w:sz w:val="24"/>
          <w:u w:val="single"/>
        </w:rPr>
        <w:t>. K</w:t>
      </w:r>
      <w:r w:rsidRPr="00293294">
        <w:rPr>
          <w:rFonts w:ascii="Arial" w:hAnsi="Arial" w:cs="Arial"/>
          <w:b/>
          <w:sz w:val="24"/>
          <w:u w:val="single"/>
        </w:rPr>
        <w:t>lasse</w:t>
      </w:r>
    </w:p>
    <w:p w:rsidR="00934772" w:rsidRPr="00293294" w:rsidRDefault="00934772" w:rsidP="00DA4B12">
      <w:pPr>
        <w:pStyle w:val="Hauswirtschaft"/>
        <w:jc w:val="center"/>
        <w:rPr>
          <w:rFonts w:ascii="Arial" w:hAnsi="Arial" w:cs="Arial"/>
          <w:b/>
          <w:sz w:val="24"/>
          <w:u w:val="single"/>
        </w:rPr>
      </w:pPr>
    </w:p>
    <w:p w:rsidR="00DA4B12" w:rsidRDefault="00DA4B12" w:rsidP="00B1549A">
      <w:pPr>
        <w:rPr>
          <w:rFonts w:cs="Arial"/>
          <w:sz w:val="22"/>
          <w:szCs w:val="22"/>
        </w:rPr>
      </w:pPr>
    </w:p>
    <w:p w:rsidR="006C1FF3" w:rsidRDefault="006C1FF3" w:rsidP="00894B9D">
      <w:pPr>
        <w:ind w:left="1418"/>
        <w:rPr>
          <w:rFonts w:cs="Arial"/>
          <w:sz w:val="22"/>
          <w:szCs w:val="22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Sehr geehrte Eltern,</w:t>
      </w:r>
    </w:p>
    <w:p w:rsidR="00DA4B12" w:rsidRPr="00293294" w:rsidRDefault="00DA4B12" w:rsidP="00B1549A">
      <w:pPr>
        <w:rPr>
          <w:rFonts w:cs="Arial"/>
          <w:sz w:val="22"/>
          <w:szCs w:val="22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der Erlass über die entgeltliche Ausleihe von Schulbüchern sieht vor, dass Sie alle Schulbücher entgeltlich von der Schule ausleihen können.</w:t>
      </w:r>
    </w:p>
    <w:p w:rsidR="00293294" w:rsidRPr="00281402" w:rsidRDefault="00293294" w:rsidP="00B1549A">
      <w:pPr>
        <w:rPr>
          <w:rFonts w:cs="Arial"/>
          <w:sz w:val="16"/>
          <w:szCs w:val="16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Alle anderen Lern- und Arbeitsmittel müssen von Ihnen beschafft werden.</w:t>
      </w:r>
    </w:p>
    <w:p w:rsidR="00293294" w:rsidRPr="00281402" w:rsidRDefault="00293294" w:rsidP="00B1549A">
      <w:pPr>
        <w:rPr>
          <w:rFonts w:cs="Arial"/>
          <w:sz w:val="16"/>
          <w:szCs w:val="16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Für das kommende Schuljahr sind folgende Arbeitsmittel von Ihnen bereitzustellen:</w:t>
      </w:r>
    </w:p>
    <w:p w:rsidR="00293294" w:rsidRPr="00293294" w:rsidRDefault="00293294" w:rsidP="00B1549A">
      <w:pPr>
        <w:rPr>
          <w:rFonts w:cs="Arial"/>
          <w:sz w:val="22"/>
          <w:szCs w:val="22"/>
        </w:rPr>
      </w:pPr>
    </w:p>
    <w:p w:rsidR="008C4237" w:rsidRPr="00845D16" w:rsidRDefault="008C4237" w:rsidP="008C4237">
      <w:pPr>
        <w:tabs>
          <w:tab w:val="left" w:pos="1400"/>
          <w:tab w:val="decimal" w:pos="6300"/>
        </w:tabs>
        <w:rPr>
          <w:rFonts w:cs="Arial"/>
          <w:b/>
          <w:sz w:val="22"/>
          <w:szCs w:val="22"/>
        </w:rPr>
      </w:pPr>
    </w:p>
    <w:p w:rsidR="00773301" w:rsidRDefault="00DA4B12" w:rsidP="00773301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 w:rsidRPr="00845D16">
        <w:rPr>
          <w:rFonts w:cs="Arial"/>
          <w:b/>
          <w:sz w:val="22"/>
          <w:szCs w:val="22"/>
        </w:rPr>
        <w:t xml:space="preserve">Englisch: </w:t>
      </w:r>
      <w:r w:rsidR="00F0273B">
        <w:rPr>
          <w:rFonts w:cs="Arial"/>
          <w:sz w:val="22"/>
          <w:szCs w:val="22"/>
        </w:rPr>
        <w:t xml:space="preserve">      </w:t>
      </w:r>
      <w:r w:rsidR="00934772">
        <w:rPr>
          <w:rFonts w:cs="Arial"/>
          <w:sz w:val="22"/>
          <w:szCs w:val="22"/>
        </w:rPr>
        <w:t>Workbook 6</w:t>
      </w:r>
      <w:r w:rsidR="00773301">
        <w:rPr>
          <w:rFonts w:cs="Arial"/>
          <w:sz w:val="22"/>
          <w:szCs w:val="22"/>
        </w:rPr>
        <w:t xml:space="preserve"> „</w:t>
      </w:r>
      <w:proofErr w:type="spellStart"/>
      <w:r w:rsidR="00773301">
        <w:rPr>
          <w:rFonts w:cs="Arial"/>
          <w:sz w:val="22"/>
          <w:szCs w:val="22"/>
        </w:rPr>
        <w:t>Camden</w:t>
      </w:r>
      <w:proofErr w:type="spellEnd"/>
      <w:r w:rsidR="00773301">
        <w:rPr>
          <w:rFonts w:cs="Arial"/>
          <w:sz w:val="22"/>
          <w:szCs w:val="22"/>
        </w:rPr>
        <w:t xml:space="preserve"> Market</w:t>
      </w:r>
      <w:r w:rsidR="00934772">
        <w:rPr>
          <w:rFonts w:cs="Arial"/>
          <w:sz w:val="22"/>
          <w:szCs w:val="22"/>
        </w:rPr>
        <w:t xml:space="preserve"> 6</w:t>
      </w:r>
      <w:r w:rsidR="00773301">
        <w:rPr>
          <w:rFonts w:cs="Arial"/>
          <w:sz w:val="22"/>
          <w:szCs w:val="22"/>
        </w:rPr>
        <w:t>“ mit Audio-CD</w:t>
      </w:r>
    </w:p>
    <w:p w:rsidR="00773301" w:rsidRDefault="00B45B8C" w:rsidP="00773301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Diesterweg</w:t>
      </w:r>
      <w:proofErr w:type="spellEnd"/>
      <w:r>
        <w:rPr>
          <w:rFonts w:cs="Arial"/>
          <w:sz w:val="22"/>
          <w:szCs w:val="22"/>
        </w:rPr>
        <w:t xml:space="preserve"> Verlag ISBN </w:t>
      </w:r>
      <w:r w:rsidR="00773301">
        <w:rPr>
          <w:rFonts w:cs="Arial"/>
          <w:sz w:val="22"/>
          <w:szCs w:val="22"/>
        </w:rPr>
        <w:t>978-3-425</w:t>
      </w:r>
      <w:r w:rsidR="0090324C">
        <w:rPr>
          <w:rFonts w:cs="Arial"/>
          <w:sz w:val="22"/>
          <w:szCs w:val="22"/>
        </w:rPr>
        <w:t>-</w:t>
      </w:r>
      <w:r w:rsidR="00934772">
        <w:rPr>
          <w:rFonts w:cs="Arial"/>
          <w:sz w:val="22"/>
          <w:szCs w:val="22"/>
        </w:rPr>
        <w:t>73826-0</w:t>
      </w:r>
      <w:r w:rsidR="004302DA">
        <w:rPr>
          <w:rFonts w:cs="Arial"/>
          <w:sz w:val="22"/>
          <w:szCs w:val="22"/>
        </w:rPr>
        <w:tab/>
      </w:r>
      <w:r w:rsidR="004302DA">
        <w:rPr>
          <w:rFonts w:cs="Arial"/>
          <w:sz w:val="22"/>
          <w:szCs w:val="22"/>
        </w:rPr>
        <w:tab/>
      </w:r>
      <w:r w:rsidR="004302DA">
        <w:rPr>
          <w:rFonts w:cs="Arial"/>
          <w:sz w:val="22"/>
          <w:szCs w:val="22"/>
        </w:rPr>
        <w:tab/>
        <w:t xml:space="preserve">           11,7</w:t>
      </w:r>
      <w:r w:rsidR="00432D65">
        <w:rPr>
          <w:rFonts w:cs="Arial"/>
          <w:sz w:val="22"/>
          <w:szCs w:val="22"/>
        </w:rPr>
        <w:t>5</w:t>
      </w:r>
      <w:r w:rsidR="00773301">
        <w:rPr>
          <w:rFonts w:cs="Arial"/>
          <w:sz w:val="22"/>
          <w:szCs w:val="22"/>
        </w:rPr>
        <w:t xml:space="preserve"> €</w:t>
      </w:r>
    </w:p>
    <w:p w:rsidR="00DA4B12" w:rsidRPr="00293294" w:rsidRDefault="00773301" w:rsidP="009E6E7E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3F2837" w:rsidRDefault="009E6E7E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ab/>
      </w:r>
      <w:r w:rsidR="003F2837">
        <w:rPr>
          <w:rFonts w:cs="Arial"/>
          <w:sz w:val="22"/>
          <w:szCs w:val="22"/>
        </w:rPr>
        <w:t>PONS Schulwörterbuch Englisch 5.-10. Klasse</w:t>
      </w:r>
    </w:p>
    <w:p w:rsidR="003F2837" w:rsidRDefault="003F2837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ISNB 9</w:t>
      </w:r>
      <w:r w:rsidR="00F0273B">
        <w:rPr>
          <w:rFonts w:cs="Arial"/>
          <w:sz w:val="22"/>
          <w:szCs w:val="22"/>
        </w:rPr>
        <w:t>78-3-12-516106-1</w:t>
      </w:r>
      <w:r w:rsidR="00F0273B">
        <w:rPr>
          <w:rFonts w:cs="Arial"/>
          <w:sz w:val="22"/>
          <w:szCs w:val="22"/>
        </w:rPr>
        <w:tab/>
      </w:r>
      <w:r w:rsidR="00F0273B">
        <w:rPr>
          <w:rFonts w:cs="Arial"/>
          <w:sz w:val="22"/>
          <w:szCs w:val="22"/>
        </w:rPr>
        <w:tab/>
      </w:r>
      <w:r w:rsidR="00F0273B">
        <w:rPr>
          <w:rFonts w:cs="Arial"/>
          <w:sz w:val="22"/>
          <w:szCs w:val="22"/>
        </w:rPr>
        <w:tab/>
        <w:t xml:space="preserve">           15,95</w:t>
      </w:r>
      <w:r>
        <w:rPr>
          <w:rFonts w:cs="Arial"/>
          <w:sz w:val="22"/>
          <w:szCs w:val="22"/>
        </w:rPr>
        <w:t xml:space="preserve"> €</w:t>
      </w:r>
    </w:p>
    <w:p w:rsidR="00F0273B" w:rsidRDefault="00F0273B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</w:p>
    <w:p w:rsidR="00F0273B" w:rsidRDefault="00F0273B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 w:rsidRPr="00F0273B">
        <w:rPr>
          <w:rFonts w:cs="Arial"/>
          <w:b/>
          <w:sz w:val="22"/>
          <w:szCs w:val="22"/>
        </w:rPr>
        <w:t>Mathematik:</w:t>
      </w:r>
      <w:r>
        <w:rPr>
          <w:rFonts w:cs="Arial"/>
          <w:b/>
          <w:sz w:val="22"/>
          <w:szCs w:val="22"/>
        </w:rPr>
        <w:t xml:space="preserve">  </w:t>
      </w:r>
      <w:proofErr w:type="spellStart"/>
      <w:r>
        <w:rPr>
          <w:rFonts w:cs="Arial"/>
          <w:sz w:val="22"/>
          <w:szCs w:val="22"/>
        </w:rPr>
        <w:t>Sekundo</w:t>
      </w:r>
      <w:proofErr w:type="spellEnd"/>
      <w:r>
        <w:rPr>
          <w:rFonts w:cs="Arial"/>
          <w:sz w:val="22"/>
          <w:szCs w:val="22"/>
        </w:rPr>
        <w:t xml:space="preserve"> 10 – Arbeitsheft mit Lösungen</w:t>
      </w:r>
    </w:p>
    <w:p w:rsidR="00F0273B" w:rsidRPr="00F0273B" w:rsidRDefault="00F0273B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Westermann Verlag ISBN </w:t>
      </w:r>
      <w:r w:rsidR="004302DA">
        <w:rPr>
          <w:rFonts w:cs="Arial"/>
          <w:sz w:val="22"/>
          <w:szCs w:val="22"/>
        </w:rPr>
        <w:t>978-3-14-124307-9</w:t>
      </w:r>
      <w:r w:rsidR="004302DA">
        <w:rPr>
          <w:rFonts w:cs="Arial"/>
          <w:sz w:val="22"/>
          <w:szCs w:val="22"/>
        </w:rPr>
        <w:tab/>
      </w:r>
      <w:r w:rsidR="004302DA">
        <w:rPr>
          <w:rFonts w:cs="Arial"/>
          <w:sz w:val="22"/>
          <w:szCs w:val="22"/>
        </w:rPr>
        <w:tab/>
      </w:r>
      <w:r w:rsidR="004302DA">
        <w:rPr>
          <w:rFonts w:cs="Arial"/>
          <w:sz w:val="22"/>
          <w:szCs w:val="22"/>
        </w:rPr>
        <w:tab/>
      </w:r>
      <w:r w:rsidR="004302DA">
        <w:rPr>
          <w:rFonts w:cs="Arial"/>
          <w:sz w:val="22"/>
          <w:szCs w:val="22"/>
        </w:rPr>
        <w:tab/>
        <w:t xml:space="preserve"> 9,25</w:t>
      </w:r>
      <w:r>
        <w:rPr>
          <w:rFonts w:cs="Arial"/>
          <w:sz w:val="22"/>
          <w:szCs w:val="22"/>
        </w:rPr>
        <w:t xml:space="preserve"> €</w:t>
      </w:r>
    </w:p>
    <w:p w:rsidR="00934772" w:rsidRDefault="00934772" w:rsidP="003F2837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</w:p>
    <w:p w:rsidR="00934772" w:rsidRDefault="00934772" w:rsidP="00B1549A">
      <w:pPr>
        <w:tabs>
          <w:tab w:val="left" w:pos="1400"/>
          <w:tab w:val="decimal" w:pos="6300"/>
        </w:tabs>
        <w:rPr>
          <w:sz w:val="22"/>
          <w:szCs w:val="22"/>
        </w:rPr>
      </w:pPr>
    </w:p>
    <w:p w:rsidR="00845D16" w:rsidRPr="00293294" w:rsidRDefault="00845D16" w:rsidP="00B1549A">
      <w:pPr>
        <w:tabs>
          <w:tab w:val="left" w:pos="1400"/>
          <w:tab w:val="decimal" w:pos="630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DA4B12" w:rsidRPr="00293294" w:rsidRDefault="00DA4B12" w:rsidP="00B1549A">
      <w:pPr>
        <w:tabs>
          <w:tab w:val="left" w:pos="1400"/>
        </w:tabs>
        <w:rPr>
          <w:rFonts w:cs="Arial"/>
          <w:sz w:val="22"/>
          <w:szCs w:val="22"/>
        </w:rPr>
      </w:pPr>
      <w:r w:rsidRPr="00293294">
        <w:rPr>
          <w:rFonts w:cs="Arial"/>
          <w:b/>
          <w:sz w:val="22"/>
          <w:szCs w:val="22"/>
        </w:rPr>
        <w:t>Sport:</w:t>
      </w:r>
      <w:r w:rsidRPr="00293294">
        <w:rPr>
          <w:rFonts w:cs="Arial"/>
          <w:sz w:val="22"/>
          <w:szCs w:val="22"/>
        </w:rPr>
        <w:tab/>
        <w:t xml:space="preserve">Turnschuhe mit </w:t>
      </w:r>
      <w:r w:rsidRPr="00293294">
        <w:rPr>
          <w:rFonts w:cs="Arial"/>
          <w:sz w:val="22"/>
          <w:szCs w:val="22"/>
          <w:u w:val="single"/>
        </w:rPr>
        <w:t>heller Sohle</w:t>
      </w:r>
      <w:r w:rsidR="002F07E3">
        <w:rPr>
          <w:rFonts w:cs="Arial"/>
          <w:sz w:val="22"/>
          <w:szCs w:val="22"/>
        </w:rPr>
        <w:t>, Sport</w:t>
      </w:r>
      <w:r w:rsidRPr="00293294">
        <w:rPr>
          <w:rFonts w:cs="Arial"/>
          <w:sz w:val="22"/>
          <w:szCs w:val="22"/>
        </w:rPr>
        <w:t>kleidung (</w:t>
      </w:r>
      <w:r w:rsidRPr="00293294">
        <w:rPr>
          <w:rFonts w:cs="Arial"/>
          <w:sz w:val="22"/>
          <w:szCs w:val="22"/>
          <w:u w:val="single"/>
        </w:rPr>
        <w:t>keine Freizeitkleidung</w:t>
      </w:r>
      <w:r w:rsidRPr="00293294">
        <w:rPr>
          <w:rFonts w:cs="Arial"/>
          <w:sz w:val="22"/>
          <w:szCs w:val="22"/>
        </w:rPr>
        <w:t>),</w:t>
      </w:r>
    </w:p>
    <w:p w:rsidR="00DA4B12" w:rsidRDefault="00505748" w:rsidP="00B1549A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Handtuch, Seife</w:t>
      </w:r>
    </w:p>
    <w:p w:rsidR="00934772" w:rsidRPr="00293294" w:rsidRDefault="00934772" w:rsidP="00B1549A">
      <w:pPr>
        <w:tabs>
          <w:tab w:val="left" w:pos="1400"/>
        </w:tabs>
        <w:rPr>
          <w:rFonts w:cs="Arial"/>
          <w:sz w:val="22"/>
          <w:szCs w:val="22"/>
        </w:rPr>
      </w:pPr>
    </w:p>
    <w:p w:rsidR="00DA4B12" w:rsidRPr="00293294" w:rsidRDefault="00DA4B12" w:rsidP="00B1549A">
      <w:pPr>
        <w:tabs>
          <w:tab w:val="left" w:pos="1400"/>
        </w:tabs>
        <w:rPr>
          <w:rFonts w:cs="Arial"/>
          <w:sz w:val="22"/>
          <w:szCs w:val="22"/>
        </w:rPr>
      </w:pPr>
    </w:p>
    <w:p w:rsidR="00DA4B12" w:rsidRDefault="00DA4B12" w:rsidP="006C1FF3">
      <w:pPr>
        <w:tabs>
          <w:tab w:val="left" w:pos="1400"/>
        </w:tabs>
        <w:rPr>
          <w:rFonts w:cs="Arial"/>
          <w:sz w:val="22"/>
          <w:szCs w:val="22"/>
        </w:rPr>
      </w:pPr>
      <w:r w:rsidRPr="00293294">
        <w:rPr>
          <w:rFonts w:cs="Arial"/>
          <w:b/>
          <w:sz w:val="22"/>
          <w:szCs w:val="22"/>
        </w:rPr>
        <w:t>Allgemein:</w:t>
      </w:r>
      <w:r w:rsidRPr="00293294">
        <w:rPr>
          <w:rFonts w:cs="Arial"/>
          <w:sz w:val="22"/>
          <w:szCs w:val="22"/>
        </w:rPr>
        <w:t xml:space="preserve">    </w:t>
      </w:r>
      <w:r w:rsidR="005910F9">
        <w:rPr>
          <w:rFonts w:cs="Arial"/>
          <w:sz w:val="22"/>
          <w:szCs w:val="22"/>
        </w:rPr>
        <w:t xml:space="preserve"> </w:t>
      </w:r>
      <w:r w:rsidR="006C1FF3">
        <w:rPr>
          <w:rFonts w:cs="Arial"/>
          <w:sz w:val="22"/>
          <w:szCs w:val="22"/>
        </w:rPr>
        <w:t>Organisationspauschale</w:t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</w:r>
      <w:r w:rsidR="006C1FF3">
        <w:rPr>
          <w:rFonts w:cs="Arial"/>
          <w:sz w:val="22"/>
          <w:szCs w:val="22"/>
        </w:rPr>
        <w:tab/>
        <w:t xml:space="preserve">           20,00 €</w:t>
      </w:r>
    </w:p>
    <w:p w:rsidR="005910F9" w:rsidRPr="004302DA" w:rsidRDefault="004302DA" w:rsidP="00B1549A">
      <w:pPr>
        <w:tabs>
          <w:tab w:val="left" w:pos="1400"/>
        </w:tabs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(Bitte mit dem Büchergeld überweisen!)</w:t>
      </w:r>
      <w:bookmarkStart w:id="0" w:name="_GoBack"/>
      <w:bookmarkEnd w:id="0"/>
    </w:p>
    <w:p w:rsidR="00DA4B12" w:rsidRDefault="00DA4B12" w:rsidP="00B1549A">
      <w:pPr>
        <w:rPr>
          <w:rFonts w:cs="Arial"/>
          <w:sz w:val="22"/>
          <w:szCs w:val="22"/>
        </w:rPr>
      </w:pPr>
    </w:p>
    <w:p w:rsidR="00934772" w:rsidRDefault="00934772" w:rsidP="00B1549A">
      <w:pPr>
        <w:rPr>
          <w:rFonts w:cs="Arial"/>
          <w:sz w:val="22"/>
          <w:szCs w:val="22"/>
        </w:rPr>
      </w:pPr>
    </w:p>
    <w:p w:rsidR="00934772" w:rsidRDefault="00934772" w:rsidP="00B1549A">
      <w:pPr>
        <w:rPr>
          <w:rFonts w:cs="Arial"/>
          <w:sz w:val="22"/>
          <w:szCs w:val="22"/>
        </w:rPr>
      </w:pPr>
    </w:p>
    <w:p w:rsidR="00DA4B12" w:rsidRPr="00293294" w:rsidRDefault="00DA4B12" w:rsidP="00B1549A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Zusätzlich zu den Büchern und Arbeitsheften werden Schreibpapier, Mappen und Schreib</w:t>
      </w:r>
      <w:r w:rsidRPr="00293294">
        <w:rPr>
          <w:rFonts w:cs="Arial"/>
          <w:sz w:val="22"/>
          <w:szCs w:val="22"/>
        </w:rPr>
        <w:softHyphen/>
        <w:t>hefte gebraucht. Hier erteilen die Klassenleiter/innen und Fachlehrer/innen zu Beginn des neuen Schuljahres Auskunft. Diese Arbeitsmittel können in der Schule gekauft werden und sind selbstverständlich aus umweltfreundlichem Material.</w:t>
      </w:r>
    </w:p>
    <w:p w:rsidR="006C3019" w:rsidRDefault="006C3019" w:rsidP="00B1549A">
      <w:pPr>
        <w:pStyle w:val="Hauswirtschaft"/>
        <w:rPr>
          <w:rFonts w:ascii="Arial" w:hAnsi="Arial" w:cs="Arial"/>
          <w:sz w:val="22"/>
          <w:szCs w:val="22"/>
        </w:rPr>
      </w:pPr>
    </w:p>
    <w:p w:rsidR="00934772" w:rsidRPr="00293294" w:rsidRDefault="00934772" w:rsidP="00B1549A">
      <w:pPr>
        <w:pStyle w:val="Hauswirtschaft"/>
        <w:rPr>
          <w:rFonts w:ascii="Arial" w:hAnsi="Arial" w:cs="Arial"/>
          <w:sz w:val="22"/>
          <w:szCs w:val="22"/>
        </w:rPr>
      </w:pPr>
    </w:p>
    <w:p w:rsidR="00111EE9" w:rsidRDefault="009E75B8" w:rsidP="00111EE9">
      <w:pPr>
        <w:rPr>
          <w:rFonts w:cs="Arial"/>
          <w:sz w:val="22"/>
          <w:szCs w:val="22"/>
        </w:rPr>
      </w:pPr>
      <w:r w:rsidRPr="00293294">
        <w:rPr>
          <w:rFonts w:cs="Arial"/>
          <w:sz w:val="22"/>
          <w:szCs w:val="22"/>
        </w:rPr>
        <w:t>gez. Meyer</w:t>
      </w:r>
    </w:p>
    <w:p w:rsidR="006C3019" w:rsidRPr="00293294" w:rsidRDefault="00111EE9" w:rsidP="00111EE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Oberschulrektorin</w:t>
      </w:r>
    </w:p>
    <w:sectPr w:rsidR="006C3019" w:rsidRPr="00293294" w:rsidSect="00407ED5">
      <w:headerReference w:type="even" r:id="rId8"/>
      <w:headerReference w:type="default" r:id="rId9"/>
      <w:footerReference w:type="default" r:id="rId10"/>
      <w:type w:val="continuous"/>
      <w:pgSz w:w="11906" w:h="16838"/>
      <w:pgMar w:top="1440" w:right="1080" w:bottom="1440" w:left="1080" w:header="851" w:footer="567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97D" w:rsidRDefault="0031497D" w:rsidP="00C63976">
      <w:r>
        <w:separator/>
      </w:r>
    </w:p>
  </w:endnote>
  <w:endnote w:type="continuationSeparator" w:id="0">
    <w:p w:rsidR="0031497D" w:rsidRDefault="0031497D" w:rsidP="00C6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DSFrutiger 45 Light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Default="00B45B8C" w:rsidP="00DE1BF7">
    <w:pPr>
      <w:rPr>
        <w:rFonts w:cs="Arial"/>
        <w:color w:val="808080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-393065</wp:posOffset>
          </wp:positionV>
          <wp:extent cx="2654300" cy="848995"/>
          <wp:effectExtent l="1905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48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767434">
      <w:rPr>
        <w:rFonts w:cs="Arial"/>
        <w:sz w:val="16"/>
        <w:szCs w:val="16"/>
      </w:rPr>
      <w:t xml:space="preserve">Waldstraße 16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2" name="Bild 2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31174 Schellerten</w:t>
    </w:r>
  </w:p>
  <w:p w:rsidR="00B45B8C" w:rsidRPr="00767434" w:rsidRDefault="00B45B8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Telefon: 05123/40010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3" name="Bild 3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Fax: 05123/400129</w:t>
    </w:r>
  </w:p>
  <w:p w:rsidR="00B45B8C" w:rsidRPr="00767434" w:rsidRDefault="00B45B8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eMail: </w:t>
    </w:r>
    <w:hyperlink r:id="rId3" w:history="1">
      <w:r w:rsidRPr="00767434">
        <w:rPr>
          <w:rStyle w:val="Hyperlink"/>
          <w:rFonts w:cs="Arial"/>
          <w:sz w:val="16"/>
          <w:szCs w:val="16"/>
        </w:rPr>
        <w:t>sekretariat@rvw-schule.de</w:t>
      </w:r>
    </w:hyperlink>
    <w:r w:rsidRPr="00767434">
      <w:rPr>
        <w:rFonts w:cs="Arial"/>
        <w:sz w:val="16"/>
        <w:szCs w:val="16"/>
      </w:rPr>
      <w:t xml:space="preserve">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38100"/>
          <wp:effectExtent l="19050" t="0" r="9525" b="0"/>
          <wp:docPr id="4" name="Bild 4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Homepage: www.rvw-schule.de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97D" w:rsidRDefault="0031497D" w:rsidP="00C63976">
      <w:r>
        <w:separator/>
      </w:r>
    </w:p>
  </w:footnote>
  <w:footnote w:type="continuationSeparator" w:id="0">
    <w:p w:rsidR="0031497D" w:rsidRDefault="0031497D" w:rsidP="00C63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Default="00B45B8C">
    <w:pPr>
      <w:pStyle w:val="Kopfzeile"/>
    </w:pPr>
    <w:r>
      <w:rPr>
        <w:noProof/>
        <w:lang w:eastAsia="de-DE"/>
      </w:rPr>
      <w:drawing>
        <wp:inline distT="0" distB="0" distL="0" distR="0">
          <wp:extent cx="4219575" cy="2705100"/>
          <wp:effectExtent l="19050" t="0" r="952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270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B8C" w:rsidRPr="00767434" w:rsidRDefault="00B45B8C" w:rsidP="00DE1BF7">
    <w:pPr>
      <w:pStyle w:val="Kopfzeile"/>
      <w:tabs>
        <w:tab w:val="clear" w:pos="9072"/>
        <w:tab w:val="right" w:pos="9070"/>
      </w:tabs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-160655</wp:posOffset>
          </wp:positionV>
          <wp:extent cx="1622425" cy="897255"/>
          <wp:effectExtent l="19050" t="0" r="0" b="0"/>
          <wp:wrapNone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7434">
      <w:rPr>
        <w:rFonts w:ascii="Arial" w:hAnsi="Arial" w:cs="Arial"/>
        <w:b/>
        <w:sz w:val="40"/>
        <w:szCs w:val="40"/>
      </w:rPr>
      <w:t>Richard-von-Weizsäcker-Schule</w:t>
    </w:r>
  </w:p>
  <w:p w:rsidR="00B45B8C" w:rsidRPr="00767434" w:rsidRDefault="00B45B8C">
    <w:pPr>
      <w:pStyle w:val="Kopfzeile"/>
      <w:rPr>
        <w:rFonts w:ascii="Arial" w:hAnsi="Arial" w:cs="Arial"/>
        <w:sz w:val="28"/>
        <w:szCs w:val="28"/>
      </w:rPr>
    </w:pPr>
    <w:r w:rsidRPr="00767434">
      <w:rPr>
        <w:rFonts w:ascii="Arial" w:hAnsi="Arial" w:cs="Arial"/>
        <w:sz w:val="28"/>
        <w:szCs w:val="28"/>
      </w:rPr>
      <w:t>Obers</w:t>
    </w:r>
    <w:r>
      <w:rPr>
        <w:rFonts w:ascii="Arial" w:hAnsi="Arial" w:cs="Arial"/>
        <w:sz w:val="28"/>
        <w:szCs w:val="28"/>
      </w:rPr>
      <w:t>chule Ottbergen</w:t>
    </w:r>
  </w:p>
  <w:p w:rsidR="00B45B8C" w:rsidRPr="00767434" w:rsidRDefault="00B45B8C">
    <w:pPr>
      <w:pStyle w:val="Kopfzeile"/>
      <w:rPr>
        <w:rFonts w:ascii="Arial" w:hAnsi="Arial" w:cs="Arial"/>
        <w:sz w:val="16"/>
        <w:szCs w:val="16"/>
      </w:rPr>
    </w:pPr>
    <w:r w:rsidRPr="00767434">
      <w:rPr>
        <w:rFonts w:ascii="Arial" w:hAnsi="Arial" w:cs="Arial"/>
        <w:sz w:val="16"/>
        <w:szCs w:val="16"/>
      </w:rPr>
      <w:t>Waldstraße 16 – 31174 Schellerten</w:t>
    </w:r>
  </w:p>
  <w:p w:rsidR="00B45B8C" w:rsidRPr="005E7EC1" w:rsidRDefault="00B45B8C" w:rsidP="005E7EC1">
    <w:pPr>
      <w:spacing w:after="200"/>
      <w:rPr>
        <w:rFonts w:ascii="NDSFrutiger 45 Light" w:hAnsi="NDSFrutiger 45 Light"/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533A"/>
    <w:multiLevelType w:val="hybridMultilevel"/>
    <w:tmpl w:val="98F0AEEA"/>
    <w:lvl w:ilvl="0" w:tplc="EC643668">
      <w:start w:val="7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76"/>
    <w:rsid w:val="00013A77"/>
    <w:rsid w:val="0002789A"/>
    <w:rsid w:val="000370B2"/>
    <w:rsid w:val="00077912"/>
    <w:rsid w:val="00080CB2"/>
    <w:rsid w:val="000836C1"/>
    <w:rsid w:val="000C5EBB"/>
    <w:rsid w:val="000C5F39"/>
    <w:rsid w:val="00111EE9"/>
    <w:rsid w:val="00165521"/>
    <w:rsid w:val="0019145D"/>
    <w:rsid w:val="00195601"/>
    <w:rsid w:val="001B36E7"/>
    <w:rsid w:val="001E6FE1"/>
    <w:rsid w:val="002259C1"/>
    <w:rsid w:val="00276679"/>
    <w:rsid w:val="00281402"/>
    <w:rsid w:val="00291EC6"/>
    <w:rsid w:val="00293294"/>
    <w:rsid w:val="002E27B3"/>
    <w:rsid w:val="002E441F"/>
    <w:rsid w:val="002F07E3"/>
    <w:rsid w:val="002F6471"/>
    <w:rsid w:val="0031497D"/>
    <w:rsid w:val="00372A99"/>
    <w:rsid w:val="003D56D1"/>
    <w:rsid w:val="003F2837"/>
    <w:rsid w:val="003F3CAD"/>
    <w:rsid w:val="00407ED5"/>
    <w:rsid w:val="004302DA"/>
    <w:rsid w:val="00431038"/>
    <w:rsid w:val="00432D65"/>
    <w:rsid w:val="00442247"/>
    <w:rsid w:val="00446C06"/>
    <w:rsid w:val="00456051"/>
    <w:rsid w:val="004F38A9"/>
    <w:rsid w:val="0050135B"/>
    <w:rsid w:val="00505748"/>
    <w:rsid w:val="005059C6"/>
    <w:rsid w:val="00510DCD"/>
    <w:rsid w:val="00540493"/>
    <w:rsid w:val="00557107"/>
    <w:rsid w:val="005910F9"/>
    <w:rsid w:val="005D031D"/>
    <w:rsid w:val="005E7EC1"/>
    <w:rsid w:val="0060153D"/>
    <w:rsid w:val="0060767D"/>
    <w:rsid w:val="00615F51"/>
    <w:rsid w:val="00637767"/>
    <w:rsid w:val="00675E3A"/>
    <w:rsid w:val="006814E6"/>
    <w:rsid w:val="00683A3C"/>
    <w:rsid w:val="0068592F"/>
    <w:rsid w:val="006C1FF3"/>
    <w:rsid w:val="006C2529"/>
    <w:rsid w:val="006C3019"/>
    <w:rsid w:val="006D6B47"/>
    <w:rsid w:val="006E38CC"/>
    <w:rsid w:val="006E76CC"/>
    <w:rsid w:val="00711DFA"/>
    <w:rsid w:val="007132B0"/>
    <w:rsid w:val="00714D20"/>
    <w:rsid w:val="00723824"/>
    <w:rsid w:val="00737A8E"/>
    <w:rsid w:val="007518F7"/>
    <w:rsid w:val="00767434"/>
    <w:rsid w:val="00773301"/>
    <w:rsid w:val="00774C78"/>
    <w:rsid w:val="00780178"/>
    <w:rsid w:val="007B447D"/>
    <w:rsid w:val="007D4846"/>
    <w:rsid w:val="008040A6"/>
    <w:rsid w:val="0082462F"/>
    <w:rsid w:val="00845D16"/>
    <w:rsid w:val="008460FF"/>
    <w:rsid w:val="00852CA5"/>
    <w:rsid w:val="00866D3E"/>
    <w:rsid w:val="008674C3"/>
    <w:rsid w:val="00894B9D"/>
    <w:rsid w:val="008C4237"/>
    <w:rsid w:val="0090324C"/>
    <w:rsid w:val="009313EC"/>
    <w:rsid w:val="00934772"/>
    <w:rsid w:val="0094294A"/>
    <w:rsid w:val="00944470"/>
    <w:rsid w:val="009708AC"/>
    <w:rsid w:val="00980A22"/>
    <w:rsid w:val="00992A41"/>
    <w:rsid w:val="009A197D"/>
    <w:rsid w:val="009A3BE5"/>
    <w:rsid w:val="009C48BF"/>
    <w:rsid w:val="009D0CAE"/>
    <w:rsid w:val="009E3174"/>
    <w:rsid w:val="009E367E"/>
    <w:rsid w:val="009E6E7E"/>
    <w:rsid w:val="009E6ED8"/>
    <w:rsid w:val="009E7234"/>
    <w:rsid w:val="009E75B8"/>
    <w:rsid w:val="00A4121B"/>
    <w:rsid w:val="00A66E6A"/>
    <w:rsid w:val="00A732F0"/>
    <w:rsid w:val="00AE4C73"/>
    <w:rsid w:val="00B1549A"/>
    <w:rsid w:val="00B45B8C"/>
    <w:rsid w:val="00B97C8F"/>
    <w:rsid w:val="00BA0A16"/>
    <w:rsid w:val="00BA42B3"/>
    <w:rsid w:val="00BD1EC9"/>
    <w:rsid w:val="00C22B99"/>
    <w:rsid w:val="00C52D3F"/>
    <w:rsid w:val="00C63976"/>
    <w:rsid w:val="00C77122"/>
    <w:rsid w:val="00C813F1"/>
    <w:rsid w:val="00C82CFD"/>
    <w:rsid w:val="00C92635"/>
    <w:rsid w:val="00C937BF"/>
    <w:rsid w:val="00C95260"/>
    <w:rsid w:val="00CA3AB9"/>
    <w:rsid w:val="00CB07C2"/>
    <w:rsid w:val="00CB686F"/>
    <w:rsid w:val="00D052B5"/>
    <w:rsid w:val="00D16344"/>
    <w:rsid w:val="00D429CC"/>
    <w:rsid w:val="00D7133B"/>
    <w:rsid w:val="00D80763"/>
    <w:rsid w:val="00D85E5A"/>
    <w:rsid w:val="00DA4B12"/>
    <w:rsid w:val="00DA56D9"/>
    <w:rsid w:val="00DB23FB"/>
    <w:rsid w:val="00DC69FC"/>
    <w:rsid w:val="00DE1BF7"/>
    <w:rsid w:val="00DE79A5"/>
    <w:rsid w:val="00DF0484"/>
    <w:rsid w:val="00DF2519"/>
    <w:rsid w:val="00E2236A"/>
    <w:rsid w:val="00E41716"/>
    <w:rsid w:val="00EB631B"/>
    <w:rsid w:val="00F00A50"/>
    <w:rsid w:val="00F0273B"/>
    <w:rsid w:val="00FA46E1"/>
    <w:rsid w:val="00FB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5A23373-5994-43A4-8EE6-F5D2F53B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BF7"/>
    <w:rPr>
      <w:rFonts w:ascii="Arial" w:eastAsia="Times New Roman" w:hAnsi="Arial"/>
      <w:sz w:val="28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407ED5"/>
    <w:pPr>
      <w:keepNext/>
      <w:jc w:val="center"/>
      <w:outlineLvl w:val="0"/>
    </w:pPr>
    <w:rPr>
      <w:sz w:val="4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C63976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C6397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C63976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6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DE1BF7"/>
    <w:rPr>
      <w:rFonts w:cs="Times New Roman"/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07ED5"/>
    <w:rPr>
      <w:rFonts w:ascii="Arial" w:eastAsia="Times New Roman" w:hAnsi="Arial"/>
      <w:sz w:val="46"/>
      <w:szCs w:val="24"/>
    </w:rPr>
  </w:style>
  <w:style w:type="paragraph" w:customStyle="1" w:styleId="Hauswirtschaft">
    <w:name w:val="Hauswirtschaft"/>
    <w:basedOn w:val="Standard"/>
    <w:rsid w:val="00407ED5"/>
    <w:rPr>
      <w:rFonts w:ascii="Comic Sans MS" w:hAnsi="Comic Sans MS"/>
    </w:rPr>
  </w:style>
  <w:style w:type="paragraph" w:styleId="Textkrper2">
    <w:name w:val="Body Text 2"/>
    <w:basedOn w:val="Standard"/>
    <w:link w:val="Textkrper2Zchn"/>
    <w:rsid w:val="00407ED5"/>
    <w:pPr>
      <w:tabs>
        <w:tab w:val="left" w:pos="1400"/>
        <w:tab w:val="decimal" w:pos="6300"/>
      </w:tabs>
    </w:pPr>
    <w:rPr>
      <w:rFonts w:ascii="Tahoma" w:hAnsi="Tahoma" w:cs="Comic Sans MS"/>
      <w:sz w:val="20"/>
    </w:rPr>
  </w:style>
  <w:style w:type="character" w:customStyle="1" w:styleId="Textkrper2Zchn">
    <w:name w:val="Textkörper 2 Zchn"/>
    <w:basedOn w:val="Absatz-Standardschriftart"/>
    <w:link w:val="Textkrper2"/>
    <w:rsid w:val="00407ED5"/>
    <w:rPr>
      <w:rFonts w:ascii="Tahoma" w:eastAsia="Times New Roman" w:hAnsi="Tahoma" w:cs="Comic Sans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rvw-schule.d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810E2-11B2-4C94-A52D-F99D6C7E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EBED88F9.dotm</Template>
  <TotalTime>0</TotalTime>
  <Pages>1</Pages>
  <Words>173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joeskowiak.marc</dc:creator>
  <cp:lastModifiedBy>Martina Lütge</cp:lastModifiedBy>
  <cp:revision>7</cp:revision>
  <cp:lastPrinted>2022-02-24T07:38:00Z</cp:lastPrinted>
  <dcterms:created xsi:type="dcterms:W3CDTF">2021-05-11T07:15:00Z</dcterms:created>
  <dcterms:modified xsi:type="dcterms:W3CDTF">2023-05-12T07:41:00Z</dcterms:modified>
</cp:coreProperties>
</file>